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E2B88" w14:textId="08EC9DCC" w:rsidR="00187F96" w:rsidRPr="00C435C0" w:rsidRDefault="00187F96" w:rsidP="00C435C0">
      <w:pPr>
        <w:rPr>
          <w:b/>
          <w:bCs/>
          <w:sz w:val="32"/>
          <w:szCs w:val="32"/>
        </w:rPr>
      </w:pPr>
      <w:bookmarkStart w:id="0" w:name="_Toc97716548"/>
      <w:r w:rsidRPr="00C435C0">
        <w:rPr>
          <w:b/>
          <w:bCs/>
          <w:sz w:val="32"/>
          <w:szCs w:val="32"/>
        </w:rPr>
        <w:t>Invulformulier participatieverslag</w:t>
      </w:r>
      <w:bookmarkEnd w:id="0"/>
    </w:p>
    <w:p w14:paraId="7CE8D872" w14:textId="77777777" w:rsidR="00187F96" w:rsidRDefault="00187F96" w:rsidP="00187F96"/>
    <w:p w14:paraId="3805F1B5" w14:textId="62132D67" w:rsidR="00187F96" w:rsidRDefault="00187F96" w:rsidP="00187F96">
      <w:pPr>
        <w:shd w:val="clear" w:color="auto" w:fill="FFFFFF" w:themeFill="background1"/>
      </w:pPr>
      <w:r>
        <w:t>Vul onderstaande vragen (inclusief toelichting) eerlijk en volledig. U mag zelf ook een andere vorm van verslaglegging kiezen, mits onderstaande vragen hiermee beantwoord worden.</w:t>
      </w:r>
    </w:p>
    <w:p w14:paraId="5716780E" w14:textId="6557BA2E" w:rsidR="00187F96" w:rsidRDefault="00187F96" w:rsidP="00187F96">
      <w:pPr>
        <w:shd w:val="clear" w:color="auto" w:fill="FFFFFF" w:themeFill="background1"/>
      </w:pPr>
      <w:r w:rsidRPr="00187F96">
        <w:t>BELANGRIJK: in het kader van de Algemene Verordening Gegevensbescherming (AVG), vragen wij u vooraf (schriftelijk) akkoord te vragen bij de betrokkenen (die in onderstaande verslaglegging genoemd worden) dat hun persoonsgegevens aan ons worden doorgegeven. Deze gegevens zullen niet gedeeld worden met derden en worden strikt gebruikt voor de behandeling van uw aanvraag.</w:t>
      </w:r>
    </w:p>
    <w:p w14:paraId="14089FFC" w14:textId="77777777" w:rsidR="00187F96" w:rsidRPr="008209FB" w:rsidRDefault="00187F96" w:rsidP="00187F96"/>
    <w:p w14:paraId="29EE336E" w14:textId="77777777" w:rsidR="00187F96" w:rsidRPr="008209FB" w:rsidRDefault="00187F96" w:rsidP="00187F96">
      <w:pPr>
        <w:numPr>
          <w:ilvl w:val="0"/>
          <w:numId w:val="1"/>
        </w:numPr>
      </w:pPr>
      <w:r w:rsidRPr="008209FB">
        <w:t>Wie heeft u allemaal benaderd bij het delen van uw plan?</w:t>
      </w:r>
    </w:p>
    <w:tbl>
      <w:tblPr>
        <w:tblStyle w:val="Tabelraster"/>
        <w:tblW w:w="0" w:type="auto"/>
        <w:tblInd w:w="720" w:type="dxa"/>
        <w:tblLook w:val="04A0" w:firstRow="1" w:lastRow="0" w:firstColumn="1" w:lastColumn="0" w:noHBand="0" w:noVBand="1"/>
      </w:tblPr>
      <w:tblGrid>
        <w:gridCol w:w="8296"/>
      </w:tblGrid>
      <w:tr w:rsidR="00187F96" w:rsidRPr="008209FB" w14:paraId="22FC2335" w14:textId="77777777" w:rsidTr="00A337B3">
        <w:trPr>
          <w:trHeight w:val="2658"/>
        </w:trPr>
        <w:tc>
          <w:tcPr>
            <w:tcW w:w="9062" w:type="dxa"/>
          </w:tcPr>
          <w:p w14:paraId="3237D53C" w14:textId="77777777" w:rsidR="00187F96" w:rsidRPr="008209FB" w:rsidRDefault="00187F96" w:rsidP="00A337B3">
            <w:pPr>
              <w:spacing w:after="160" w:line="259" w:lineRule="auto"/>
            </w:pPr>
          </w:p>
        </w:tc>
      </w:tr>
    </w:tbl>
    <w:p w14:paraId="3DDF7BE0" w14:textId="77777777" w:rsidR="00187F96" w:rsidRPr="008209FB" w:rsidRDefault="00187F96" w:rsidP="00187F96"/>
    <w:p w14:paraId="41A00F20" w14:textId="77777777" w:rsidR="00187F96" w:rsidRPr="008209FB" w:rsidRDefault="00187F96" w:rsidP="00187F96"/>
    <w:p w14:paraId="347114CB" w14:textId="77777777" w:rsidR="00187F96" w:rsidRPr="008209FB" w:rsidRDefault="00187F96" w:rsidP="00187F96">
      <w:pPr>
        <w:numPr>
          <w:ilvl w:val="0"/>
          <w:numId w:val="1"/>
        </w:numPr>
      </w:pPr>
      <w:r w:rsidRPr="008209FB">
        <w:t>Zijn alle mensen/partijen die iets gaan merken van uw plan benaderd? Licht toe waarom u dat denkt.</w:t>
      </w:r>
    </w:p>
    <w:tbl>
      <w:tblPr>
        <w:tblStyle w:val="Tabelraster"/>
        <w:tblW w:w="0" w:type="auto"/>
        <w:tblInd w:w="720" w:type="dxa"/>
        <w:tblLook w:val="04A0" w:firstRow="1" w:lastRow="0" w:firstColumn="1" w:lastColumn="0" w:noHBand="0" w:noVBand="1"/>
      </w:tblPr>
      <w:tblGrid>
        <w:gridCol w:w="8296"/>
      </w:tblGrid>
      <w:tr w:rsidR="00187F96" w:rsidRPr="008209FB" w14:paraId="79FF58A9" w14:textId="77777777" w:rsidTr="00A337B3">
        <w:trPr>
          <w:trHeight w:val="2926"/>
        </w:trPr>
        <w:tc>
          <w:tcPr>
            <w:tcW w:w="9062" w:type="dxa"/>
          </w:tcPr>
          <w:p w14:paraId="7137853D" w14:textId="77777777" w:rsidR="00187F96" w:rsidRPr="008209FB" w:rsidRDefault="00187F96" w:rsidP="00A337B3">
            <w:pPr>
              <w:spacing w:after="160" w:line="259" w:lineRule="auto"/>
            </w:pPr>
          </w:p>
        </w:tc>
      </w:tr>
    </w:tbl>
    <w:p w14:paraId="53F953FD" w14:textId="77777777" w:rsidR="00187F96" w:rsidRPr="008209FB" w:rsidRDefault="00187F96" w:rsidP="00187F96"/>
    <w:p w14:paraId="1F17EFD9" w14:textId="77777777" w:rsidR="00187F96" w:rsidRPr="008209FB" w:rsidRDefault="00187F96" w:rsidP="00187F96"/>
    <w:p w14:paraId="68F0D90C" w14:textId="77777777" w:rsidR="00187F96" w:rsidRDefault="00187F96">
      <w:r>
        <w:br w:type="page"/>
      </w:r>
    </w:p>
    <w:p w14:paraId="745910A0" w14:textId="6CB01926" w:rsidR="00187F96" w:rsidRPr="008209FB" w:rsidRDefault="00187F96" w:rsidP="00187F96">
      <w:pPr>
        <w:numPr>
          <w:ilvl w:val="0"/>
          <w:numId w:val="1"/>
        </w:numPr>
      </w:pPr>
      <w:r w:rsidRPr="008209FB">
        <w:lastRenderedPageBreak/>
        <w:t>Wanneer heeft u de belanghebbenden benaderd (voor of na het indienen van de aanvraag</w:t>
      </w:r>
      <w:r>
        <w:t>/plan</w:t>
      </w:r>
      <w:r w:rsidRPr="008209FB">
        <w:t>)?</w:t>
      </w:r>
    </w:p>
    <w:tbl>
      <w:tblPr>
        <w:tblStyle w:val="Tabelraster"/>
        <w:tblW w:w="0" w:type="auto"/>
        <w:tblInd w:w="720" w:type="dxa"/>
        <w:tblLook w:val="04A0" w:firstRow="1" w:lastRow="0" w:firstColumn="1" w:lastColumn="0" w:noHBand="0" w:noVBand="1"/>
      </w:tblPr>
      <w:tblGrid>
        <w:gridCol w:w="8296"/>
      </w:tblGrid>
      <w:tr w:rsidR="00187F96" w:rsidRPr="008209FB" w14:paraId="7D901F36" w14:textId="77777777" w:rsidTr="00A337B3">
        <w:trPr>
          <w:trHeight w:val="2795"/>
        </w:trPr>
        <w:tc>
          <w:tcPr>
            <w:tcW w:w="9062" w:type="dxa"/>
          </w:tcPr>
          <w:p w14:paraId="17DFBE31" w14:textId="77777777" w:rsidR="00187F96" w:rsidRPr="008209FB" w:rsidRDefault="00187F96" w:rsidP="00A337B3">
            <w:pPr>
              <w:spacing w:after="160" w:line="259" w:lineRule="auto"/>
            </w:pPr>
          </w:p>
        </w:tc>
      </w:tr>
    </w:tbl>
    <w:p w14:paraId="1D0A4A6A" w14:textId="77777777" w:rsidR="00187F96" w:rsidRPr="008209FB" w:rsidRDefault="00187F96" w:rsidP="00187F96"/>
    <w:p w14:paraId="2ED57849" w14:textId="77777777" w:rsidR="00187F96" w:rsidRPr="008209FB" w:rsidRDefault="00187F96" w:rsidP="00187F96">
      <w:pPr>
        <w:numPr>
          <w:ilvl w:val="0"/>
          <w:numId w:val="1"/>
        </w:numPr>
      </w:pPr>
      <w:r w:rsidRPr="008209FB">
        <w:t>Op welke manier zijn betrokkenen benaderd (telefonisch, brief, bijeenkomst, anders)?</w:t>
      </w:r>
    </w:p>
    <w:tbl>
      <w:tblPr>
        <w:tblStyle w:val="Tabelraster"/>
        <w:tblW w:w="0" w:type="auto"/>
        <w:tblInd w:w="720" w:type="dxa"/>
        <w:tblLook w:val="04A0" w:firstRow="1" w:lastRow="0" w:firstColumn="1" w:lastColumn="0" w:noHBand="0" w:noVBand="1"/>
      </w:tblPr>
      <w:tblGrid>
        <w:gridCol w:w="8296"/>
      </w:tblGrid>
      <w:tr w:rsidR="00187F96" w:rsidRPr="008209FB" w14:paraId="5F22754B" w14:textId="77777777" w:rsidTr="00A337B3">
        <w:trPr>
          <w:trHeight w:val="2518"/>
        </w:trPr>
        <w:tc>
          <w:tcPr>
            <w:tcW w:w="9062" w:type="dxa"/>
          </w:tcPr>
          <w:p w14:paraId="4E744FB3" w14:textId="77777777" w:rsidR="00187F96" w:rsidRPr="008209FB" w:rsidRDefault="00187F96" w:rsidP="00A337B3">
            <w:pPr>
              <w:spacing w:after="160" w:line="259" w:lineRule="auto"/>
            </w:pPr>
          </w:p>
        </w:tc>
      </w:tr>
    </w:tbl>
    <w:p w14:paraId="47FAB455" w14:textId="77777777" w:rsidR="00187F96" w:rsidRPr="008209FB" w:rsidRDefault="00187F96" w:rsidP="00187F96"/>
    <w:p w14:paraId="77E504E8" w14:textId="77777777" w:rsidR="00187F96" w:rsidRPr="008209FB" w:rsidRDefault="00187F96" w:rsidP="00187F96">
      <w:pPr>
        <w:numPr>
          <w:ilvl w:val="0"/>
          <w:numId w:val="1"/>
        </w:numPr>
      </w:pPr>
      <w:r w:rsidRPr="008209FB">
        <w:t>Hoe heeft u uw plan gedeeld met de betrokkenen? (ontwerp ter inzage, presentatie gehouden etc.)?</w:t>
      </w:r>
    </w:p>
    <w:tbl>
      <w:tblPr>
        <w:tblStyle w:val="Tabelraster"/>
        <w:tblW w:w="0" w:type="auto"/>
        <w:tblInd w:w="720" w:type="dxa"/>
        <w:tblLook w:val="04A0" w:firstRow="1" w:lastRow="0" w:firstColumn="1" w:lastColumn="0" w:noHBand="0" w:noVBand="1"/>
      </w:tblPr>
      <w:tblGrid>
        <w:gridCol w:w="8296"/>
      </w:tblGrid>
      <w:tr w:rsidR="00187F96" w:rsidRPr="008209FB" w14:paraId="4267809F" w14:textId="77777777" w:rsidTr="00A337B3">
        <w:trPr>
          <w:trHeight w:val="3085"/>
        </w:trPr>
        <w:tc>
          <w:tcPr>
            <w:tcW w:w="9062" w:type="dxa"/>
          </w:tcPr>
          <w:p w14:paraId="27FA24EE" w14:textId="77777777" w:rsidR="00187F96" w:rsidRPr="008209FB" w:rsidRDefault="00187F96" w:rsidP="00A337B3">
            <w:pPr>
              <w:spacing w:after="160" w:line="259" w:lineRule="auto"/>
            </w:pPr>
          </w:p>
        </w:tc>
      </w:tr>
    </w:tbl>
    <w:p w14:paraId="17BE3C84" w14:textId="77777777" w:rsidR="00187F96" w:rsidRPr="008209FB" w:rsidRDefault="00187F96" w:rsidP="00187F96"/>
    <w:p w14:paraId="782444E1" w14:textId="77777777" w:rsidR="00187F96" w:rsidRPr="008209FB" w:rsidRDefault="00187F96" w:rsidP="00187F96"/>
    <w:p w14:paraId="22735D08" w14:textId="77777777" w:rsidR="00187F96" w:rsidRPr="008209FB" w:rsidRDefault="00187F96" w:rsidP="00187F96"/>
    <w:p w14:paraId="3EC4C7F5" w14:textId="77777777" w:rsidR="00187F96" w:rsidRPr="008209FB" w:rsidRDefault="00187F96" w:rsidP="00187F96"/>
    <w:p w14:paraId="1E37E9DB" w14:textId="77777777" w:rsidR="00187F96" w:rsidRPr="008209FB" w:rsidRDefault="00187F96" w:rsidP="00187F96"/>
    <w:p w14:paraId="621346F4" w14:textId="77777777" w:rsidR="00187F96" w:rsidRPr="008209FB" w:rsidRDefault="00187F96" w:rsidP="00187F96"/>
    <w:p w14:paraId="1895FB06" w14:textId="77777777" w:rsidR="00187F96" w:rsidRPr="008209FB" w:rsidRDefault="00187F96" w:rsidP="00187F96">
      <w:pPr>
        <w:numPr>
          <w:ilvl w:val="0"/>
          <w:numId w:val="1"/>
        </w:numPr>
      </w:pPr>
      <w:r w:rsidRPr="008209FB">
        <w:lastRenderedPageBreak/>
        <w:t>Wat waren de reacties op uw plan? Bij uiteenlopende reacties graag de verschillende reacties benoemen.</w:t>
      </w:r>
    </w:p>
    <w:tbl>
      <w:tblPr>
        <w:tblStyle w:val="Tabelraster"/>
        <w:tblW w:w="0" w:type="auto"/>
        <w:tblInd w:w="720" w:type="dxa"/>
        <w:tblLook w:val="04A0" w:firstRow="1" w:lastRow="0" w:firstColumn="1" w:lastColumn="0" w:noHBand="0" w:noVBand="1"/>
      </w:tblPr>
      <w:tblGrid>
        <w:gridCol w:w="8296"/>
      </w:tblGrid>
      <w:tr w:rsidR="00187F96" w:rsidRPr="008209FB" w14:paraId="43E0040B" w14:textId="77777777" w:rsidTr="00A337B3">
        <w:trPr>
          <w:trHeight w:val="2776"/>
        </w:trPr>
        <w:tc>
          <w:tcPr>
            <w:tcW w:w="9062" w:type="dxa"/>
          </w:tcPr>
          <w:p w14:paraId="4CCBDCBC" w14:textId="77777777" w:rsidR="00187F96" w:rsidRPr="008209FB" w:rsidRDefault="00187F96" w:rsidP="00A337B3">
            <w:pPr>
              <w:spacing w:after="160" w:line="259" w:lineRule="auto"/>
            </w:pPr>
          </w:p>
        </w:tc>
      </w:tr>
    </w:tbl>
    <w:p w14:paraId="0407FB7B" w14:textId="77777777" w:rsidR="00187F96" w:rsidRPr="008209FB" w:rsidRDefault="00187F96" w:rsidP="00187F96"/>
    <w:p w14:paraId="41475D39" w14:textId="77777777" w:rsidR="00187F96" w:rsidRPr="008209FB" w:rsidRDefault="00187F96" w:rsidP="00187F96"/>
    <w:p w14:paraId="69D02EBE" w14:textId="77777777" w:rsidR="00187F96" w:rsidRPr="008209FB" w:rsidRDefault="00187F96" w:rsidP="00187F96">
      <w:pPr>
        <w:numPr>
          <w:ilvl w:val="0"/>
          <w:numId w:val="1"/>
        </w:numPr>
      </w:pPr>
      <w:r w:rsidRPr="008209FB">
        <w:t>Wat heeft u gedaan met de reacties? Heeft u aanpassingen gedaan? Zo ja, leg uit welke. Zo nee, leg uit waarom niet.</w:t>
      </w:r>
    </w:p>
    <w:tbl>
      <w:tblPr>
        <w:tblStyle w:val="Tabelraster"/>
        <w:tblW w:w="0" w:type="auto"/>
        <w:tblInd w:w="720" w:type="dxa"/>
        <w:tblLook w:val="04A0" w:firstRow="1" w:lastRow="0" w:firstColumn="1" w:lastColumn="0" w:noHBand="0" w:noVBand="1"/>
      </w:tblPr>
      <w:tblGrid>
        <w:gridCol w:w="8296"/>
      </w:tblGrid>
      <w:tr w:rsidR="00187F96" w:rsidRPr="008209FB" w14:paraId="37C34A0C" w14:textId="77777777" w:rsidTr="00A337B3">
        <w:trPr>
          <w:trHeight w:val="3083"/>
        </w:trPr>
        <w:tc>
          <w:tcPr>
            <w:tcW w:w="9062" w:type="dxa"/>
          </w:tcPr>
          <w:p w14:paraId="729E2376" w14:textId="77777777" w:rsidR="00187F96" w:rsidRPr="008209FB" w:rsidRDefault="00187F96" w:rsidP="00A337B3">
            <w:pPr>
              <w:spacing w:after="160" w:line="259" w:lineRule="auto"/>
            </w:pPr>
          </w:p>
        </w:tc>
      </w:tr>
    </w:tbl>
    <w:p w14:paraId="59FC82A7" w14:textId="77777777" w:rsidR="00187F96" w:rsidRPr="008209FB" w:rsidRDefault="00187F96" w:rsidP="00187F96"/>
    <w:p w14:paraId="472D27C5" w14:textId="77777777" w:rsidR="00187F96" w:rsidRPr="008209FB" w:rsidRDefault="00187F96" w:rsidP="00187F96"/>
    <w:p w14:paraId="2A5B8802" w14:textId="77777777" w:rsidR="00187F96" w:rsidRPr="008209FB" w:rsidRDefault="00187F96" w:rsidP="00187F96">
      <w:pPr>
        <w:numPr>
          <w:ilvl w:val="0"/>
          <w:numId w:val="1"/>
        </w:numPr>
      </w:pPr>
      <w:r w:rsidRPr="008209FB">
        <w:t>Als u aanpassingen op uw plan heeft gedaan, heeft u daarna het plan opnieuw gedeeld met de belanghebbenden? Zo ja, wat was hun reactie? Zo nee, waarom niet?</w:t>
      </w:r>
    </w:p>
    <w:tbl>
      <w:tblPr>
        <w:tblStyle w:val="Tabelraster"/>
        <w:tblW w:w="0" w:type="auto"/>
        <w:tblInd w:w="720" w:type="dxa"/>
        <w:tblLook w:val="04A0" w:firstRow="1" w:lastRow="0" w:firstColumn="1" w:lastColumn="0" w:noHBand="0" w:noVBand="1"/>
      </w:tblPr>
      <w:tblGrid>
        <w:gridCol w:w="8296"/>
      </w:tblGrid>
      <w:tr w:rsidR="00187F96" w:rsidRPr="008209FB" w14:paraId="2FADC408" w14:textId="77777777" w:rsidTr="00A337B3">
        <w:trPr>
          <w:trHeight w:val="2917"/>
        </w:trPr>
        <w:tc>
          <w:tcPr>
            <w:tcW w:w="9062" w:type="dxa"/>
          </w:tcPr>
          <w:p w14:paraId="147D8D98" w14:textId="77777777" w:rsidR="00187F96" w:rsidRPr="008209FB" w:rsidRDefault="00187F96" w:rsidP="00A337B3">
            <w:pPr>
              <w:spacing w:after="160" w:line="259" w:lineRule="auto"/>
            </w:pPr>
          </w:p>
        </w:tc>
      </w:tr>
    </w:tbl>
    <w:p w14:paraId="38462925" w14:textId="77777777" w:rsidR="00187F96" w:rsidRDefault="00187F96" w:rsidP="00187F96"/>
    <w:p w14:paraId="76A539CB" w14:textId="77777777" w:rsidR="00187F96" w:rsidRPr="008209FB" w:rsidRDefault="00187F96" w:rsidP="00187F96"/>
    <w:p w14:paraId="3BA71A48" w14:textId="77777777" w:rsidR="00187F96" w:rsidRPr="008209FB" w:rsidRDefault="00187F96" w:rsidP="00187F96">
      <w:pPr>
        <w:numPr>
          <w:ilvl w:val="0"/>
          <w:numId w:val="1"/>
        </w:numPr>
      </w:pPr>
      <w:r w:rsidRPr="008209FB">
        <w:lastRenderedPageBreak/>
        <w:t>Heeft u zelf nog opmerkingen ten aanzien van het participatietraject voor uw plan?</w:t>
      </w:r>
    </w:p>
    <w:p w14:paraId="14A8079D" w14:textId="77777777" w:rsidR="00187F96" w:rsidRPr="008209FB" w:rsidRDefault="00187F96" w:rsidP="00187F96"/>
    <w:tbl>
      <w:tblPr>
        <w:tblStyle w:val="Tabelraster"/>
        <w:tblW w:w="0" w:type="auto"/>
        <w:tblInd w:w="720" w:type="dxa"/>
        <w:tblLook w:val="04A0" w:firstRow="1" w:lastRow="0" w:firstColumn="1" w:lastColumn="0" w:noHBand="0" w:noVBand="1"/>
      </w:tblPr>
      <w:tblGrid>
        <w:gridCol w:w="8296"/>
      </w:tblGrid>
      <w:tr w:rsidR="00187F96" w:rsidRPr="008209FB" w14:paraId="557CAA15" w14:textId="77777777" w:rsidTr="00A337B3">
        <w:trPr>
          <w:trHeight w:val="2917"/>
        </w:trPr>
        <w:tc>
          <w:tcPr>
            <w:tcW w:w="9062" w:type="dxa"/>
          </w:tcPr>
          <w:p w14:paraId="0D38C224" w14:textId="77777777" w:rsidR="00187F96" w:rsidRPr="008209FB" w:rsidRDefault="00187F96" w:rsidP="00A337B3">
            <w:pPr>
              <w:spacing w:after="160" w:line="259" w:lineRule="auto"/>
            </w:pPr>
          </w:p>
        </w:tc>
      </w:tr>
    </w:tbl>
    <w:p w14:paraId="2A95BAA7" w14:textId="77777777" w:rsidR="00187F96" w:rsidRDefault="00187F96" w:rsidP="00187F96"/>
    <w:p w14:paraId="7CCE2F8D" w14:textId="77777777" w:rsidR="00C2111F" w:rsidRDefault="00C2111F"/>
    <w:sectPr w:rsidR="00C211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3270C"/>
    <w:multiLevelType w:val="hybridMultilevel"/>
    <w:tmpl w:val="02BA0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4291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F96"/>
    <w:rsid w:val="00187F96"/>
    <w:rsid w:val="002C79B1"/>
    <w:rsid w:val="00306367"/>
    <w:rsid w:val="00C2111F"/>
    <w:rsid w:val="00C435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6A9F"/>
  <w15:chartTrackingRefBased/>
  <w15:docId w15:val="{1CB29A6B-F82C-469B-8127-A5A672E1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7F96"/>
    <w:rPr>
      <w:rFonts w:ascii="Verdana" w:hAnsi="Verdana"/>
      <w:sz w:val="20"/>
      <w:szCs w:val="20"/>
    </w:rPr>
  </w:style>
  <w:style w:type="paragraph" w:styleId="Kop1">
    <w:name w:val="heading 1"/>
    <w:basedOn w:val="Standaard"/>
    <w:next w:val="Standaard"/>
    <w:link w:val="Kop1Char"/>
    <w:uiPriority w:val="9"/>
    <w:qFormat/>
    <w:rsid w:val="00187F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7F96"/>
    <w:rPr>
      <w:rFonts w:asciiTheme="majorHAnsi" w:eastAsiaTheme="majorEastAsia" w:hAnsiTheme="majorHAnsi" w:cstheme="majorBidi"/>
      <w:color w:val="2F5496" w:themeColor="accent1" w:themeShade="BF"/>
      <w:sz w:val="32"/>
      <w:szCs w:val="32"/>
      <w:lang w:val="nl-NL"/>
    </w:rPr>
  </w:style>
  <w:style w:type="table" w:styleId="Tabelraster">
    <w:name w:val="Table Grid"/>
    <w:basedOn w:val="Standaardtabel"/>
    <w:uiPriority w:val="39"/>
    <w:rsid w:val="00187F96"/>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bers\AppData\Local\Temp\Templafy\WordVsto\zeddhep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FC07CE8D-E846-4BE8-9FBD-1A640BBCBEC1}">
  <ds:schemaRefs/>
</ds:datastoreItem>
</file>

<file path=customXml/itemProps2.xml><?xml version="1.0" encoding="utf-8"?>
<ds:datastoreItem xmlns:ds="http://schemas.openxmlformats.org/officeDocument/2006/customXml" ds:itemID="{BA60816A-9CBF-4ED1-B9FB-572E420670A4}">
  <ds:schemaRefs/>
</ds:datastoreItem>
</file>

<file path=docProps/app.xml><?xml version="1.0" encoding="utf-8"?>
<Properties xmlns="http://schemas.openxmlformats.org/officeDocument/2006/extended-properties" xmlns:vt="http://schemas.openxmlformats.org/officeDocument/2006/docPropsVTypes">
  <Template>zeddhep5.dotx</Template>
  <TotalTime>1</TotalTime>
  <Pages>4</Pages>
  <Words>233</Words>
  <Characters>1285</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Schuil, Bouber</dc:creator>
  <cp:keywords/>
  <dc:description/>
  <cp:lastModifiedBy>Derks - Dekker, Jessica</cp:lastModifiedBy>
  <cp:revision>2</cp:revision>
  <dcterms:created xsi:type="dcterms:W3CDTF">2024-05-17T13:46:00Z</dcterms:created>
  <dcterms:modified xsi:type="dcterms:W3CDTF">2024-05-17T13:46:00Z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heerenveen</vt:lpwstr>
  </property>
  <property fmtid="{D5CDD505-2E9C-101B-9397-08002B2CF9AE}" pid="3" name="TemplafyTemplateId">
    <vt:lpwstr>637564079249334921</vt:lpwstr>
  </property>
  <property fmtid="{D5CDD505-2E9C-101B-9397-08002B2CF9AE}" pid="4" name="TemplafyUserProfileId">
    <vt:lpwstr>638144634035798419</vt:lpwstr>
  </property>
  <property fmtid="{D5CDD505-2E9C-101B-9397-08002B2CF9AE}" pid="5" name="TemplafyFromBlank">
    <vt:bool>true</vt:bool>
  </property>
</Properties>
</file>